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66A5EF18" w14:textId="77777777" w:rsidTr="001876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68417C8" w14:textId="7A2E8AF9" w:rsidR="005C61E4" w:rsidRPr="00AA4794" w:rsidRDefault="006C0AD3" w:rsidP="005C61E4">
            <w:pPr>
              <w:spacing w:after="160" w:line="312" w:lineRule="auto"/>
            </w:pPr>
            <w:r>
              <w:t>f</w:t>
            </w:r>
            <w:bookmarkStart w:id="0" w:name="_GoBack"/>
            <w:bookmarkEnd w:id="0"/>
            <w:r w:rsidR="0018763F">
              <w:rPr>
                <w:noProof/>
                <w:lang w:val="en-GB" w:eastAsia="en-GB"/>
              </w:rPr>
              <w:drawing>
                <wp:inline distT="0" distB="0" distL="0" distR="0" wp14:anchorId="4CFCA286" wp14:editId="12F3D33D">
                  <wp:extent cx="4045585" cy="765544"/>
                  <wp:effectExtent l="323850" t="323850" r="316865" b="3206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235" t="36099" r="46346" b="50467"/>
                          <a:stretch/>
                        </pic:blipFill>
                        <pic:spPr bwMode="auto">
                          <a:xfrm>
                            <a:off x="0" y="0"/>
                            <a:ext cx="4207382" cy="79616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91204F" w14:textId="77777777" w:rsidR="008E50A7" w:rsidRDefault="008E50A7" w:rsidP="003F2F4A">
            <w:pPr>
              <w:pStyle w:val="Date"/>
              <w:rPr>
                <w:bCs w:val="0"/>
                <w:sz w:val="56"/>
                <w:szCs w:val="5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EFB757F" wp14:editId="7FD754A9">
                  <wp:extent cx="2082720" cy="829340"/>
                  <wp:effectExtent l="0" t="0" r="0" b="889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45" cy="83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bCs w:val="0"/>
                <w:sz w:val="56"/>
                <w:szCs w:val="56"/>
              </w:rPr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2D7DB33" wp14:editId="2E00D41F">
                  <wp:extent cx="2020186" cy="889000"/>
                  <wp:effectExtent l="0" t="0" r="0" b="6350"/>
                  <wp:docPr id="1" name="Picture 11" descr="cid:385F68AE-B18C-4DB2-91AD-212F7E764D45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1" descr="cid:385F68AE-B18C-4DB2-91AD-212F7E764D45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50" cy="89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14992" w14:textId="77777777" w:rsidR="005C61E4" w:rsidRPr="008E50A7" w:rsidRDefault="003F2F4A" w:rsidP="003F2F4A">
            <w:pPr>
              <w:pStyle w:val="Date"/>
              <w:rPr>
                <w:color w:val="4B651C" w:themeColor="accent2" w:themeShade="80"/>
                <w:sz w:val="56"/>
                <w:szCs w:val="56"/>
              </w:rPr>
            </w:pPr>
            <w:r w:rsidRPr="008E50A7">
              <w:rPr>
                <w:color w:val="4B651C" w:themeColor="accent2" w:themeShade="80"/>
                <w:sz w:val="56"/>
                <w:szCs w:val="56"/>
              </w:rPr>
              <w:t>15</w:t>
            </w:r>
            <w:r w:rsidRPr="008E50A7">
              <w:rPr>
                <w:color w:val="4B651C" w:themeColor="accent2" w:themeShade="80"/>
                <w:sz w:val="56"/>
                <w:szCs w:val="56"/>
                <w:vertAlign w:val="superscript"/>
              </w:rPr>
              <w:t>th</w:t>
            </w:r>
            <w:r w:rsidRPr="008E50A7">
              <w:rPr>
                <w:color w:val="4B651C" w:themeColor="accent2" w:themeShade="80"/>
                <w:sz w:val="56"/>
                <w:szCs w:val="56"/>
              </w:rPr>
              <w:t xml:space="preserve"> November</w:t>
            </w:r>
          </w:p>
          <w:p w14:paraId="06C03BD6" w14:textId="77777777" w:rsidR="005C61E4" w:rsidRPr="00D87437" w:rsidRDefault="003F2F4A" w:rsidP="005C61E4">
            <w:pPr>
              <w:pStyle w:val="Title"/>
              <w:rPr>
                <w:bCs w:val="0"/>
                <w:sz w:val="56"/>
                <w:szCs w:val="56"/>
              </w:rPr>
            </w:pPr>
            <w:r w:rsidRPr="00D87437">
              <w:rPr>
                <w:sz w:val="56"/>
                <w:szCs w:val="56"/>
              </w:rPr>
              <w:t xml:space="preserve">Pressure Injury </w:t>
            </w:r>
            <w:r w:rsidR="00FD7C89" w:rsidRPr="00D87437">
              <w:rPr>
                <w:sz w:val="56"/>
                <w:szCs w:val="56"/>
              </w:rPr>
              <w:t xml:space="preserve">Awareness </w:t>
            </w:r>
            <w:r w:rsidRPr="00D87437">
              <w:rPr>
                <w:sz w:val="56"/>
                <w:szCs w:val="56"/>
              </w:rPr>
              <w:t>Collaborative</w:t>
            </w:r>
          </w:p>
          <w:p w14:paraId="17C43366" w14:textId="77777777" w:rsidR="00D87437" w:rsidRDefault="00D87437" w:rsidP="005C61E4">
            <w:pPr>
              <w:pStyle w:val="Heading1"/>
              <w:outlineLvl w:val="0"/>
              <w:rPr>
                <w:b w:val="0"/>
                <w:bCs/>
              </w:rPr>
            </w:pPr>
          </w:p>
          <w:p w14:paraId="5CF47B70" w14:textId="77777777" w:rsidR="005C61E4" w:rsidRPr="004141D4" w:rsidRDefault="00FD7C89" w:rsidP="005C61E4">
            <w:pPr>
              <w:pStyle w:val="Heading1"/>
              <w:outlineLvl w:val="0"/>
              <w:rPr>
                <w:b w:val="0"/>
                <w:bCs/>
              </w:rPr>
            </w:pPr>
            <w:r w:rsidRPr="004141D4">
              <w:rPr>
                <w:b w:val="0"/>
              </w:rPr>
              <w:t>You are cordially invited to attend the launch of the Pressure Injury Awareness collaborative and hear about the innovative e-learning programme that will support staff in their understanding of:</w:t>
            </w:r>
          </w:p>
          <w:p w14:paraId="2A30580C" w14:textId="77777777" w:rsidR="00FD7C89" w:rsidRPr="00FD7C89" w:rsidRDefault="00FD7C89" w:rsidP="00FD7C89"/>
          <w:p w14:paraId="1BAE8E77" w14:textId="77777777" w:rsidR="00D87437" w:rsidRPr="00D87437" w:rsidRDefault="00D87437" w:rsidP="00FD7C89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87437">
              <w:rPr>
                <w:sz w:val="28"/>
                <w:szCs w:val="28"/>
              </w:rPr>
              <w:t>Overview of pressure ulcers</w:t>
            </w:r>
          </w:p>
          <w:p w14:paraId="129C375C" w14:textId="77777777" w:rsidR="005C61E4" w:rsidRPr="00D87437" w:rsidRDefault="00FD7C89" w:rsidP="00FD7C89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87437">
              <w:rPr>
                <w:sz w:val="28"/>
                <w:szCs w:val="28"/>
              </w:rPr>
              <w:t xml:space="preserve">How pressure </w:t>
            </w:r>
            <w:r w:rsidR="00D87437" w:rsidRPr="00D87437">
              <w:rPr>
                <w:sz w:val="28"/>
                <w:szCs w:val="28"/>
              </w:rPr>
              <w:t>ulcers</w:t>
            </w:r>
            <w:r w:rsidRPr="00D87437">
              <w:rPr>
                <w:sz w:val="28"/>
                <w:szCs w:val="28"/>
              </w:rPr>
              <w:t xml:space="preserve"> </w:t>
            </w:r>
            <w:r w:rsidR="00D87437" w:rsidRPr="00D87437">
              <w:rPr>
                <w:sz w:val="28"/>
                <w:szCs w:val="28"/>
              </w:rPr>
              <w:t>develop</w:t>
            </w:r>
          </w:p>
          <w:p w14:paraId="0E048CE2" w14:textId="77777777" w:rsidR="00FD7C89" w:rsidRPr="00D87437" w:rsidRDefault="00D87437" w:rsidP="00FD7C89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87437">
              <w:rPr>
                <w:sz w:val="28"/>
                <w:szCs w:val="28"/>
              </w:rPr>
              <w:t>Who is at risk of developing pressure ulcers</w:t>
            </w:r>
          </w:p>
          <w:p w14:paraId="5F9D6004" w14:textId="77777777" w:rsidR="00D87437" w:rsidRPr="00D87437" w:rsidRDefault="00D87437" w:rsidP="00FD7C89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87437">
              <w:rPr>
                <w:sz w:val="28"/>
                <w:szCs w:val="28"/>
              </w:rPr>
              <w:t>Links to the Falls pathway</w:t>
            </w:r>
          </w:p>
          <w:p w14:paraId="33794FD9" w14:textId="77777777" w:rsidR="00FD7C89" w:rsidRPr="00D87437" w:rsidRDefault="00EA04E6" w:rsidP="00FD7C89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87437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228600" distR="228600" simplePos="0" relativeHeight="251657216" behindDoc="0" locked="0" layoutInCell="1" allowOverlap="1" wp14:anchorId="70D683A0" wp14:editId="70848436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7239000</wp:posOffset>
                      </wp:positionV>
                      <wp:extent cx="4331335" cy="1952625"/>
                      <wp:effectExtent l="0" t="0" r="12065" b="28575"/>
                      <wp:wrapSquare wrapText="bothSides"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1335" cy="1952625"/>
                                <a:chOff x="0" y="0"/>
                                <a:chExt cx="3218688" cy="2298620"/>
                              </a:xfr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wpg:grpSpPr>
                            <wps:wsp>
                              <wps:cNvPr id="174" name="Rectangle 174"/>
                              <wps:cNvSpPr/>
                              <wps:spPr>
                                <a:xfrm>
                                  <a:off x="0" y="0"/>
                                  <a:ext cx="3218688" cy="2028766"/>
                                </a:xfrm>
                                <a:prstGeom prst="rect">
                                  <a:avLst/>
                                </a:prstGeom>
                                <a:grpFill/>
                                <a:ln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Rectangle 10"/>
                              <wps:cNvSpPr/>
                              <wps:spPr>
                                <a:xfrm>
                                  <a:off x="0" y="19051"/>
                                  <a:ext cx="2240369" cy="822473"/>
                                </a:xfrm>
                                <a:custGeom>
                                  <a:avLst/>
                                  <a:gdLst>
                                    <a:gd name="connsiteX0" fmla="*/ 0 w 2240281"/>
                                    <a:gd name="connsiteY0" fmla="*/ 0 h 822960"/>
                                    <a:gd name="connsiteX1" fmla="*/ 2240281 w 2240281"/>
                                    <a:gd name="connsiteY1" fmla="*/ 0 h 822960"/>
                                    <a:gd name="connsiteX2" fmla="*/ 2240281 w 2240281"/>
                                    <a:gd name="connsiteY2" fmla="*/ 822960 h 822960"/>
                                    <a:gd name="connsiteX3" fmla="*/ 0 w 2240281"/>
                                    <a:gd name="connsiteY3" fmla="*/ 822960 h 822960"/>
                                    <a:gd name="connsiteX4" fmla="*/ 0 w 2240281"/>
                                    <a:gd name="connsiteY4" fmla="*/ 0 h 822960"/>
                                    <a:gd name="connsiteX0" fmla="*/ 0 w 2240281"/>
                                    <a:gd name="connsiteY0" fmla="*/ 0 h 822960"/>
                                    <a:gd name="connsiteX1" fmla="*/ 2240281 w 2240281"/>
                                    <a:gd name="connsiteY1" fmla="*/ 0 h 822960"/>
                                    <a:gd name="connsiteX2" fmla="*/ 1659256 w 2240281"/>
                                    <a:gd name="connsiteY2" fmla="*/ 222885 h 822960"/>
                                    <a:gd name="connsiteX3" fmla="*/ 0 w 2240281"/>
                                    <a:gd name="connsiteY3" fmla="*/ 822960 h 822960"/>
                                    <a:gd name="connsiteX4" fmla="*/ 0 w 2240281"/>
                                    <a:gd name="connsiteY4" fmla="*/ 0 h 8229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40281" h="822960">
                                      <a:moveTo>
                                        <a:pt x="0" y="0"/>
                                      </a:moveTo>
                                      <a:lnTo>
                                        <a:pt x="2240281" y="0"/>
                                      </a:lnTo>
                                      <a:lnTo>
                                        <a:pt x="1659256" y="222885"/>
                                      </a:lnTo>
                                      <a:lnTo>
                                        <a:pt x="0" y="82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Text Box 178"/>
                              <wps:cNvSpPr txBox="1"/>
                              <wps:spPr>
                                <a:xfrm>
                                  <a:off x="124833" y="455359"/>
                                  <a:ext cx="3024793" cy="1843261"/>
                                </a:xfrm>
                                <a:prstGeom prst="rect">
                                  <a:avLst/>
                                </a:prstGeom>
                                <a:grpFill/>
                                <a:ln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CEE9DFE" w14:textId="77777777" w:rsidR="00D87437" w:rsidRDefault="00D87437" w:rsidP="00D87437">
                                    <w:pPr>
                                      <w:ind w:left="504"/>
                                      <w:rPr>
                                        <w:smallCaps/>
                                        <w:color w:val="97C83C" w:themeColor="accent2"/>
                                        <w:sz w:val="28"/>
                                        <w:szCs w:val="28"/>
                                      </w:rPr>
                                    </w:pPr>
                                    <w:r w:rsidRPr="00D87437">
                                      <w:rPr>
                                        <w:b/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>Key Note Speakers</w:t>
                                    </w:r>
                                    <w:proofErr w:type="gramStart"/>
                                    <w:r w:rsidR="00424E24">
                                      <w:rPr>
                                        <w:b/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>:</w:t>
                                    </w:r>
                                    <w:r w:rsidRPr="00D87437"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mallCaps/>
                                        <w:color w:val="97C83C" w:themeColor="accent2"/>
                                        <w:sz w:val="28"/>
                                        <w:szCs w:val="28"/>
                                      </w:rPr>
                                      <w:t>:</w:t>
                                    </w:r>
                                    <w:proofErr w:type="gramEnd"/>
                                  </w:p>
                                  <w:p w14:paraId="392FDE22" w14:textId="77777777" w:rsidR="00D87437" w:rsidRDefault="00D87437" w:rsidP="00D87437">
                                    <w:pPr>
                                      <w:spacing w:after="0"/>
                                      <w:ind w:left="504"/>
                                      <w:rPr>
                                        <w:smallCaps/>
                                        <w:color w:val="97C83C" w:themeColor="accent2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Martin Semple </w:t>
                                    </w:r>
                                    <w:r>
                                      <w:rPr>
                                        <w:smallCaps/>
                                        <w:color w:val="97C83C" w:themeColor="accent2"/>
                                        <w:sz w:val="28"/>
                                        <w:szCs w:val="28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>Welsh Government</w:t>
                                    </w:r>
                                  </w:p>
                                  <w:p w14:paraId="7C69956A" w14:textId="77777777" w:rsidR="00D87437" w:rsidRPr="00D87437" w:rsidRDefault="00D87437" w:rsidP="00D87437">
                                    <w:pPr>
                                      <w:spacing w:after="0"/>
                                      <w:ind w:left="504"/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  <w:r w:rsidRPr="00D87437">
                                      <w:rPr>
                                        <w:b/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>Claire Bevan</w:t>
                                    </w:r>
                                    <w:r w:rsidRPr="00D87437"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- WAST</w:t>
                                    </w:r>
                                  </w:p>
                                  <w:p w14:paraId="79960641" w14:textId="77777777" w:rsidR="00D87437" w:rsidRDefault="00D87437" w:rsidP="00424E24">
                                    <w:pPr>
                                      <w:spacing w:after="0"/>
                                      <w:ind w:left="504"/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  <w:r w:rsidRPr="00D87437">
                                      <w:rPr>
                                        <w:b/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>Clare Roche</w:t>
                                    </w:r>
                                    <w:r w:rsidRPr="00D87437"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424E24"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>–</w:t>
                                    </w:r>
                                    <w:r w:rsidRPr="00D87437"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WAST</w:t>
                                    </w:r>
                                  </w:p>
                                  <w:p w14:paraId="0B7AEA78" w14:textId="77777777" w:rsidR="00424E24" w:rsidRPr="00D87437" w:rsidRDefault="00424E24" w:rsidP="00424E24">
                                    <w:pPr>
                                      <w:spacing w:after="0"/>
                                      <w:ind w:left="504"/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Prof Michael Clark </w:t>
                                    </w:r>
                                    <w:r>
                                      <w:rPr>
                                        <w:smallCaps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– Welsh Wound </w:t>
                                    </w:r>
                                  </w:p>
                                  <w:p w14:paraId="0581C501" w14:textId="77777777" w:rsidR="00D87437" w:rsidRDefault="00D87437">
                                    <w:pPr>
                                      <w:ind w:left="504"/>
                                      <w:jc w:val="right"/>
                                      <w:rPr>
                                        <w:smallCaps/>
                                        <w:color w:val="97C83C" w:themeColor="accent2"/>
                                        <w:sz w:val="28"/>
                                      </w:rPr>
                                    </w:pPr>
                                  </w:p>
                                  <w:p w14:paraId="5E6F6ECF" w14:textId="77777777" w:rsidR="00D87437" w:rsidRDefault="00D87437">
                                    <w:pPr>
                                      <w:pStyle w:val="NoSpacing"/>
                                      <w:ind w:left="360"/>
                                      <w:jc w:val="right"/>
                                      <w:rPr>
                                        <w:color w:val="E03177" w:themeColor="accent1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683A0" id="Group 173" o:spid="_x0000_s1026" style="position:absolute;left:0;text-align:left;margin-left:0;margin-top:570pt;width:341.05pt;height:153.75pt;z-index:251657216;mso-wrap-distance-left:18pt;mso-wrap-distance-right:18pt;mso-position-horizontal-relative:page;mso-position-vertical-relative:page;mso-width-relative:margin;mso-height-relative:margin" coordsize="32186,22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">
                      <v:rect id="Rectangle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" filled="f" strokecolor="#97c83c [3205]" strokeweight="1pt"/>
                      <v:shape id="Rectangle 10" o:spid="_x0000_s1028" style="position:absolute;top:190;width:22403;height:8225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" path="m,l2240281,,1659256,222885,,822960,,xe" filled="f" strokecolor="#97c83c [3205]" strokeweight="1pt">
                        <v:stroke joinstyle="miter"/>
                        <v:path arrowok="t" o:connecttype="custom" o:connectlocs="0,0;2240369,0;1659321,222753;0,822473;0,0" o:connectangles="0,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8" o:spid="_x0000_s1029" type="#_x0000_t202" style="position:absolute;left:1248;top:4553;width:30248;height:18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" filled="f" strokecolor="#97c83c [3205]" strokeweight="1pt">
                        <v:textbox inset="3.6pt,7.2pt,0,0">
                          <w:txbxContent>
                            <w:p w14:paraId="0CEE9DFE" w14:textId="77777777" w:rsidR="00D87437" w:rsidRDefault="00D87437" w:rsidP="00D87437">
                              <w:pPr>
                                <w:ind w:left="504"/>
                                <w:rPr>
                                  <w:smallCaps/>
                                  <w:color w:val="97C83C" w:themeColor="accent2"/>
                                  <w:sz w:val="28"/>
                                  <w:szCs w:val="28"/>
                                </w:rPr>
                              </w:pPr>
                              <w:r w:rsidRPr="00D87437">
                                <w:rPr>
                                  <w:b/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>Key Note Speakers</w:t>
                              </w:r>
                              <w:proofErr w:type="gramStart"/>
                              <w:r w:rsidR="00424E24">
                                <w:rPr>
                                  <w:b/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D87437"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97C83C" w:themeColor="accent2"/>
                                  <w:sz w:val="28"/>
                                  <w:szCs w:val="28"/>
                                </w:rPr>
                                <w:t>:</w:t>
                              </w:r>
                              <w:proofErr w:type="gramEnd"/>
                            </w:p>
                            <w:p w14:paraId="392FDE22" w14:textId="77777777" w:rsidR="00D87437" w:rsidRDefault="00D87437" w:rsidP="00D87437">
                              <w:pPr>
                                <w:spacing w:after="0"/>
                                <w:ind w:left="504"/>
                                <w:rPr>
                                  <w:smallCaps/>
                                  <w:color w:val="97C83C" w:themeColor="accen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 xml:space="preserve">Martin Semple </w:t>
                              </w:r>
                              <w:r>
                                <w:rPr>
                                  <w:smallCaps/>
                                  <w:color w:val="97C83C" w:themeColor="accent2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r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>Welsh Government</w:t>
                              </w:r>
                            </w:p>
                            <w:p w14:paraId="7C69956A" w14:textId="77777777" w:rsidR="00D87437" w:rsidRPr="00D87437" w:rsidRDefault="00D87437" w:rsidP="00D87437">
                              <w:pPr>
                                <w:spacing w:after="0"/>
                                <w:ind w:left="504"/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D87437">
                                <w:rPr>
                                  <w:b/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>Claire Bevan</w:t>
                              </w:r>
                              <w:r w:rsidRPr="00D87437"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 xml:space="preserve"> - WAST</w:t>
                              </w:r>
                            </w:p>
                            <w:p w14:paraId="79960641" w14:textId="77777777" w:rsidR="00D87437" w:rsidRDefault="00D87437" w:rsidP="00424E24">
                              <w:pPr>
                                <w:spacing w:after="0"/>
                                <w:ind w:left="504"/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D87437">
                                <w:rPr>
                                  <w:b/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>Clare Roche</w:t>
                              </w:r>
                              <w:r w:rsidRPr="00D87437"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24E24"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D87437"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 xml:space="preserve"> WAST</w:t>
                              </w:r>
                            </w:p>
                            <w:p w14:paraId="0B7AEA78" w14:textId="77777777" w:rsidR="00424E24" w:rsidRPr="00D87437" w:rsidRDefault="00424E24" w:rsidP="00424E24">
                              <w:pPr>
                                <w:spacing w:after="0"/>
                                <w:ind w:left="504"/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 xml:space="preserve">Prof Michael Clark </w:t>
                              </w:r>
                              <w:r>
                                <w:rPr>
                                  <w:smallCaps/>
                                  <w:color w:val="auto"/>
                                  <w:sz w:val="28"/>
                                  <w:szCs w:val="28"/>
                                </w:rPr>
                                <w:t xml:space="preserve">– Welsh Wound </w:t>
                              </w:r>
                            </w:p>
                            <w:p w14:paraId="0581C501" w14:textId="77777777" w:rsidR="00D87437" w:rsidRDefault="00D87437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97C83C" w:themeColor="accent2"/>
                                  <w:sz w:val="28"/>
                                </w:rPr>
                              </w:pPr>
                            </w:p>
                            <w:p w14:paraId="5E6F6ECF" w14:textId="77777777" w:rsidR="00D87437" w:rsidRDefault="00D87437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E03177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w10:wrap type="square" anchorx="page" anchory="page"/>
                    </v:group>
                  </w:pict>
                </mc:Fallback>
              </mc:AlternateContent>
            </w:r>
            <w:r w:rsidR="00FD7C89" w:rsidRPr="00D87437">
              <w:rPr>
                <w:sz w:val="28"/>
                <w:szCs w:val="28"/>
              </w:rPr>
              <w:t>Advice to support self-management pending the arrival of the First Responders/Paramedic Crew</w:t>
            </w:r>
          </w:p>
          <w:p w14:paraId="4FF8FBDE" w14:textId="77777777" w:rsidR="00FD7C89" w:rsidRDefault="00FD7C89" w:rsidP="00FD7C89">
            <w:pPr>
              <w:pStyle w:val="ListParagraph"/>
              <w:rPr>
                <w:bCs w:val="0"/>
              </w:rPr>
            </w:pPr>
          </w:p>
          <w:p w14:paraId="1DE34ACB" w14:textId="77777777" w:rsidR="00FD7C89" w:rsidRDefault="00FD7C89" w:rsidP="00FD7C89">
            <w:pPr>
              <w:pStyle w:val="ListParagraph"/>
              <w:rPr>
                <w:bCs w:val="0"/>
              </w:rPr>
            </w:pPr>
          </w:p>
          <w:p w14:paraId="33B90ABD" w14:textId="77777777" w:rsidR="00FD7C89" w:rsidRDefault="00FD7C89" w:rsidP="00FD7C89">
            <w:pPr>
              <w:pStyle w:val="ListParagraph"/>
            </w:pPr>
          </w:p>
          <w:p w14:paraId="5CDDC8F4" w14:textId="77777777" w:rsidR="008E50A7" w:rsidRDefault="008E50A7" w:rsidP="00FD7C89">
            <w:pPr>
              <w:pStyle w:val="ListParagraph"/>
            </w:pPr>
          </w:p>
          <w:p w14:paraId="43731FBE" w14:textId="77777777" w:rsidR="008E50A7" w:rsidRDefault="008E50A7" w:rsidP="00FD7C89">
            <w:pPr>
              <w:pStyle w:val="ListParagraph"/>
            </w:pPr>
          </w:p>
          <w:p w14:paraId="32959377" w14:textId="77777777" w:rsidR="008E50A7" w:rsidRDefault="008E50A7" w:rsidP="008E50A7"/>
          <w:p w14:paraId="2F471519" w14:textId="77777777" w:rsidR="004141D4" w:rsidRDefault="004141D4" w:rsidP="00FD7C89">
            <w:pPr>
              <w:pStyle w:val="ListParagraph"/>
              <w:rPr>
                <w:bCs w:val="0"/>
              </w:rPr>
            </w:pPr>
          </w:p>
          <w:p w14:paraId="550123E4" w14:textId="77777777" w:rsidR="004141D4" w:rsidRDefault="008E50A7" w:rsidP="008E50A7">
            <w:pPr>
              <w:pStyle w:val="ListParagraph"/>
              <w:ind w:left="360"/>
              <w:rPr>
                <w:bCs w:val="0"/>
              </w:rPr>
            </w:pPr>
            <w:r>
              <w:rPr>
                <w:bCs w:val="0"/>
              </w:rPr>
              <w:t xml:space="preserve">                     </w:t>
            </w:r>
          </w:p>
          <w:p w14:paraId="27CACA6E" w14:textId="77777777" w:rsidR="004141D4" w:rsidRDefault="004141D4" w:rsidP="008E50A7">
            <w:pPr>
              <w:pStyle w:val="ListParagraph"/>
              <w:ind w:left="0"/>
              <w:rPr>
                <w:bCs w:val="0"/>
              </w:rPr>
            </w:pPr>
          </w:p>
          <w:p w14:paraId="29C4A751" w14:textId="77777777" w:rsidR="004141D4" w:rsidRDefault="004141D4" w:rsidP="00FD7C89">
            <w:pPr>
              <w:pStyle w:val="ListParagraph"/>
              <w:rPr>
                <w:bCs w:val="0"/>
              </w:rPr>
            </w:pPr>
          </w:p>
          <w:p w14:paraId="7853A198" w14:textId="77777777" w:rsidR="004141D4" w:rsidRPr="00FD7C89" w:rsidRDefault="004141D4" w:rsidP="00FD7C89">
            <w:pPr>
              <w:pStyle w:val="ListParagraph"/>
            </w:pPr>
          </w:p>
          <w:p w14:paraId="3B6B35E3" w14:textId="77777777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1AFF0E13" w14:textId="77777777" w:rsidR="005C61E4" w:rsidRPr="00AA4794" w:rsidRDefault="00FD7C89" w:rsidP="005C61E4">
            <w:pPr>
              <w:pStyle w:val="Heading2"/>
              <w:outlineLvl w:val="1"/>
            </w:pPr>
            <w:r>
              <w:t>Pressure Injury Awareness Collaborative</w:t>
            </w:r>
          </w:p>
          <w:p w14:paraId="45CBA2C1" w14:textId="77777777" w:rsidR="005C61E4" w:rsidRPr="00AA4794" w:rsidRDefault="0086612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19AB3E49A12A47319BE91561C589FF6A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302F9444" w14:textId="77777777" w:rsidR="005C61E4" w:rsidRPr="004141D4" w:rsidRDefault="00FD7C89" w:rsidP="005C61E4">
            <w:pPr>
              <w:pStyle w:val="Heading2"/>
              <w:outlineLvl w:val="1"/>
              <w:rPr>
                <w:sz w:val="24"/>
                <w:szCs w:val="24"/>
              </w:rPr>
            </w:pPr>
            <w:r w:rsidRPr="004141D4">
              <w:rPr>
                <w:sz w:val="24"/>
                <w:szCs w:val="24"/>
              </w:rPr>
              <w:t>15</w:t>
            </w:r>
            <w:r w:rsidRPr="004141D4">
              <w:rPr>
                <w:sz w:val="24"/>
                <w:szCs w:val="24"/>
                <w:vertAlign w:val="superscript"/>
              </w:rPr>
              <w:t>th</w:t>
            </w:r>
            <w:r w:rsidRPr="004141D4">
              <w:rPr>
                <w:sz w:val="24"/>
                <w:szCs w:val="24"/>
              </w:rPr>
              <w:t xml:space="preserve"> </w:t>
            </w:r>
            <w:proofErr w:type="gramStart"/>
            <w:r w:rsidRPr="004141D4">
              <w:rPr>
                <w:sz w:val="24"/>
                <w:szCs w:val="24"/>
              </w:rPr>
              <w:t>November  from</w:t>
            </w:r>
            <w:proofErr w:type="gramEnd"/>
            <w:r w:rsidRPr="004141D4">
              <w:rPr>
                <w:sz w:val="24"/>
                <w:szCs w:val="24"/>
              </w:rPr>
              <w:t xml:space="preserve"> 11.00 – 12.30 pm</w:t>
            </w:r>
          </w:p>
          <w:p w14:paraId="2C57B97D" w14:textId="77777777" w:rsidR="005C61E4" w:rsidRPr="00AA4794" w:rsidRDefault="0086612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703FD61EFB494F798CE4A9B90CE5046D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3C73C082" w14:textId="77777777" w:rsidR="005C61E4" w:rsidRDefault="00FD7C89" w:rsidP="00FD7C89">
            <w:pPr>
              <w:pStyle w:val="Heading2"/>
              <w:jc w:val="left"/>
              <w:outlineLvl w:val="1"/>
              <w:rPr>
                <w:bCs w:val="0"/>
              </w:rPr>
            </w:pPr>
            <w:r>
              <w:t>To be held at:</w:t>
            </w:r>
          </w:p>
          <w:p w14:paraId="3FAD1BBC" w14:textId="77777777" w:rsidR="00FD7C89" w:rsidRPr="00FD7C89" w:rsidRDefault="00FD7C89" w:rsidP="00FD7C89">
            <w:pPr>
              <w:pStyle w:val="Heading2"/>
              <w:jc w:val="left"/>
              <w:outlineLvl w:val="1"/>
              <w:rPr>
                <w:bCs w:val="0"/>
              </w:rPr>
            </w:pPr>
            <w:r w:rsidRPr="00FD7C89">
              <w:t>Welsh Wound Innovation Centre,</w:t>
            </w:r>
          </w:p>
          <w:p w14:paraId="6F0DD356" w14:textId="77777777" w:rsidR="00FD7C89" w:rsidRPr="00FD7C89" w:rsidRDefault="00FD7C89" w:rsidP="00FD7C89">
            <w:pPr>
              <w:pStyle w:val="Heading2"/>
              <w:spacing w:after="0"/>
              <w:jc w:val="left"/>
              <w:outlineLvl w:val="1"/>
              <w:rPr>
                <w:bCs w:val="0"/>
              </w:rPr>
            </w:pPr>
            <w:r w:rsidRPr="00FD7C89">
              <w:t>Pontyclun,</w:t>
            </w:r>
          </w:p>
          <w:p w14:paraId="0071747F" w14:textId="77777777" w:rsidR="00FD7C89" w:rsidRPr="00FD7C89" w:rsidRDefault="00FD7C89" w:rsidP="00FD7C89">
            <w:pPr>
              <w:pStyle w:val="Heading2"/>
              <w:spacing w:after="0"/>
              <w:jc w:val="left"/>
              <w:outlineLvl w:val="1"/>
            </w:pPr>
            <w:r w:rsidRPr="00FD7C89">
              <w:t xml:space="preserve">Rhondda </w:t>
            </w:r>
            <w:proofErr w:type="spellStart"/>
            <w:r w:rsidRPr="00FD7C89">
              <w:t>Cynon</w:t>
            </w:r>
            <w:proofErr w:type="spellEnd"/>
            <w:r w:rsidRPr="00FD7C89">
              <w:t xml:space="preserve"> Taf, CF72 8UX</w:t>
            </w:r>
          </w:p>
          <w:p w14:paraId="1B8ECF21" w14:textId="77777777" w:rsidR="005C61E4" w:rsidRPr="00AA4794" w:rsidRDefault="0086612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5D18BF94C24946D99F8ECD021A1DAC88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0ACF829" w14:textId="77777777" w:rsidR="005C61E4" w:rsidRPr="00AA4794" w:rsidRDefault="00FD7C89" w:rsidP="005C61E4">
            <w:pPr>
              <w:pStyle w:val="Heading2"/>
              <w:outlineLvl w:val="1"/>
            </w:pPr>
            <w:r>
              <w:t>Refreshments and lunch will be provided</w:t>
            </w:r>
          </w:p>
          <w:p w14:paraId="16B913B4" w14:textId="77777777" w:rsidR="00AA4794" w:rsidRPr="00AA4794" w:rsidRDefault="00866124" w:rsidP="004141D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51BA0E2DC7AA43509CA5FE37A3FAFF04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535913E" w14:textId="77777777" w:rsidR="0065609F" w:rsidRDefault="008D6D77" w:rsidP="008D6D77">
            <w:pPr>
              <w:pStyle w:val="ContactInfo"/>
              <w:shd w:val="clear" w:color="auto" w:fill="FFFFFF" w:themeFill="background1"/>
              <w:spacing w:line="312" w:lineRule="auto"/>
              <w:ind w:left="0"/>
              <w:jc w:val="left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26D10BD2" wp14:editId="3CBF4909">
                  <wp:simplePos x="0" y="0"/>
                  <wp:positionH relativeFrom="column">
                    <wp:posOffset>55821</wp:posOffset>
                  </wp:positionH>
                  <wp:positionV relativeFrom="paragraph">
                    <wp:posOffset>324101</wp:posOffset>
                  </wp:positionV>
                  <wp:extent cx="2047875" cy="1936750"/>
                  <wp:effectExtent l="0" t="0" r="0" b="0"/>
                  <wp:wrapNone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11E1DA" w14:textId="77777777" w:rsidR="008D6D77" w:rsidRDefault="008D6D77" w:rsidP="008D6D77">
            <w:pPr>
              <w:pStyle w:val="ContactInfo"/>
              <w:shd w:val="clear" w:color="auto" w:fill="FFFFFF" w:themeFill="background1"/>
              <w:spacing w:line="312" w:lineRule="auto"/>
              <w:ind w:left="0"/>
              <w:jc w:val="left"/>
            </w:pPr>
          </w:p>
          <w:p w14:paraId="60121201" w14:textId="77777777" w:rsidR="008D6D77" w:rsidRDefault="008D6D77" w:rsidP="008D6D77">
            <w:pPr>
              <w:pStyle w:val="ContactInfo"/>
              <w:shd w:val="clear" w:color="auto" w:fill="FFFFFF" w:themeFill="background1"/>
              <w:spacing w:line="312" w:lineRule="auto"/>
              <w:ind w:left="0"/>
              <w:jc w:val="left"/>
            </w:pPr>
          </w:p>
          <w:p w14:paraId="304997D8" w14:textId="77777777" w:rsidR="008D6D77" w:rsidRDefault="008D6D77" w:rsidP="008D6D77">
            <w:pPr>
              <w:pStyle w:val="ContactInfo"/>
              <w:shd w:val="clear" w:color="auto" w:fill="FFFFFF" w:themeFill="background1"/>
              <w:spacing w:line="312" w:lineRule="auto"/>
              <w:ind w:left="0"/>
              <w:jc w:val="left"/>
            </w:pPr>
          </w:p>
          <w:p w14:paraId="1252FE08" w14:textId="77777777" w:rsidR="008D6D77" w:rsidRDefault="008D6D77" w:rsidP="008D6D77">
            <w:pPr>
              <w:pStyle w:val="ContactInfo"/>
              <w:shd w:val="clear" w:color="auto" w:fill="FFFFFF" w:themeFill="background1"/>
              <w:spacing w:line="312" w:lineRule="auto"/>
              <w:ind w:left="0"/>
              <w:jc w:val="left"/>
            </w:pPr>
          </w:p>
          <w:p w14:paraId="14E8341A" w14:textId="77777777" w:rsidR="008D6D77" w:rsidRDefault="008D6D77" w:rsidP="008D6D77">
            <w:pPr>
              <w:pStyle w:val="ContactInfo"/>
              <w:shd w:val="clear" w:color="auto" w:fill="FFFFFF" w:themeFill="background1"/>
              <w:spacing w:line="312" w:lineRule="auto"/>
              <w:ind w:left="0"/>
              <w:jc w:val="left"/>
              <w:rPr>
                <w:bCs w:val="0"/>
              </w:rPr>
            </w:pPr>
          </w:p>
          <w:p w14:paraId="2B238FF4" w14:textId="77777777" w:rsidR="0065609F" w:rsidRDefault="0065609F" w:rsidP="00AA4794">
            <w:pPr>
              <w:pStyle w:val="ContactInfo"/>
              <w:spacing w:line="312" w:lineRule="auto"/>
            </w:pPr>
          </w:p>
          <w:p w14:paraId="0E565A90" w14:textId="77777777" w:rsidR="008D6D77" w:rsidRDefault="008D6D77" w:rsidP="00AA4794">
            <w:pPr>
              <w:pStyle w:val="ContactInfo"/>
              <w:spacing w:line="312" w:lineRule="auto"/>
              <w:rPr>
                <w:bCs w:val="0"/>
              </w:rPr>
            </w:pPr>
          </w:p>
          <w:p w14:paraId="21DCEE67" w14:textId="77777777" w:rsidR="0065609F" w:rsidRDefault="0065609F" w:rsidP="00AA4794">
            <w:pPr>
              <w:pStyle w:val="ContactInfo"/>
              <w:spacing w:line="312" w:lineRule="auto"/>
              <w:rPr>
                <w:bCs w:val="0"/>
              </w:rPr>
            </w:pPr>
          </w:p>
          <w:p w14:paraId="33B29FB7" w14:textId="77777777" w:rsidR="0065609F" w:rsidRPr="00AA4794" w:rsidRDefault="0065609F" w:rsidP="00AA4794">
            <w:pPr>
              <w:pStyle w:val="ContactInfo"/>
              <w:spacing w:line="312" w:lineRule="auto"/>
            </w:pPr>
          </w:p>
        </w:tc>
      </w:tr>
    </w:tbl>
    <w:p w14:paraId="06D24DBB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E495D" w14:textId="77777777" w:rsidR="00866124" w:rsidRDefault="00866124" w:rsidP="005F5D5F">
      <w:pPr>
        <w:spacing w:after="0" w:line="240" w:lineRule="auto"/>
      </w:pPr>
      <w:r>
        <w:separator/>
      </w:r>
    </w:p>
  </w:endnote>
  <w:endnote w:type="continuationSeparator" w:id="0">
    <w:p w14:paraId="6CD91488" w14:textId="77777777" w:rsidR="00866124" w:rsidRDefault="00866124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35734" w14:textId="77777777" w:rsidR="00866124" w:rsidRDefault="00866124" w:rsidP="005F5D5F">
      <w:pPr>
        <w:spacing w:after="0" w:line="240" w:lineRule="auto"/>
      </w:pPr>
      <w:r>
        <w:separator/>
      </w:r>
    </w:p>
  </w:footnote>
  <w:footnote w:type="continuationSeparator" w:id="0">
    <w:p w14:paraId="64E26BDC" w14:textId="77777777" w:rsidR="00866124" w:rsidRDefault="00866124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6BC744E"/>
    <w:multiLevelType w:val="hybridMultilevel"/>
    <w:tmpl w:val="60BA1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3F"/>
    <w:rsid w:val="000168C0"/>
    <w:rsid w:val="000427C6"/>
    <w:rsid w:val="00076F31"/>
    <w:rsid w:val="000B4C91"/>
    <w:rsid w:val="00171CDD"/>
    <w:rsid w:val="00175521"/>
    <w:rsid w:val="00181FB9"/>
    <w:rsid w:val="0018763F"/>
    <w:rsid w:val="00251739"/>
    <w:rsid w:val="00261A78"/>
    <w:rsid w:val="003B6A17"/>
    <w:rsid w:val="003F2F4A"/>
    <w:rsid w:val="00400B5F"/>
    <w:rsid w:val="00411532"/>
    <w:rsid w:val="004141D4"/>
    <w:rsid w:val="00424E24"/>
    <w:rsid w:val="005222EE"/>
    <w:rsid w:val="00541BB3"/>
    <w:rsid w:val="00544732"/>
    <w:rsid w:val="005C61E4"/>
    <w:rsid w:val="005F5D5F"/>
    <w:rsid w:val="0065609F"/>
    <w:rsid w:val="00665EA1"/>
    <w:rsid w:val="006C0AD3"/>
    <w:rsid w:val="006E5B0F"/>
    <w:rsid w:val="0079199F"/>
    <w:rsid w:val="007B5354"/>
    <w:rsid w:val="00837654"/>
    <w:rsid w:val="00866124"/>
    <w:rsid w:val="00880783"/>
    <w:rsid w:val="00884CF8"/>
    <w:rsid w:val="008B5772"/>
    <w:rsid w:val="008C031F"/>
    <w:rsid w:val="008C1756"/>
    <w:rsid w:val="008C188C"/>
    <w:rsid w:val="008D17FF"/>
    <w:rsid w:val="008D6D77"/>
    <w:rsid w:val="008E50A7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C64D50"/>
    <w:rsid w:val="00CC294F"/>
    <w:rsid w:val="00D16845"/>
    <w:rsid w:val="00D56FBE"/>
    <w:rsid w:val="00D751DD"/>
    <w:rsid w:val="00D87437"/>
    <w:rsid w:val="00DF4A17"/>
    <w:rsid w:val="00E3564F"/>
    <w:rsid w:val="00EA04E6"/>
    <w:rsid w:val="00EC1838"/>
    <w:rsid w:val="00F2548A"/>
    <w:rsid w:val="00FA21D4"/>
    <w:rsid w:val="00FB2003"/>
    <w:rsid w:val="00FD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F95F99"/>
  <w15:docId w15:val="{B28CDAED-950D-49DE-A50D-14170E0A1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link w:val="NoSpacingChar"/>
    <w:uiPriority w:val="1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D87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welshwoundinnovationcentr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ureen.fallo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9AB3E49A12A47319BE91561C589F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30A0B-4040-4F54-8748-4EADA9255602}"/>
      </w:docPartPr>
      <w:docPartBody>
        <w:p w:rsidR="00CE5245" w:rsidRDefault="00CE5245">
          <w:pPr>
            <w:pStyle w:val="19AB3E49A12A47319BE91561C589FF6A"/>
          </w:pPr>
          <w:r w:rsidRPr="00AA4794">
            <w:t>────</w:t>
          </w:r>
        </w:p>
      </w:docPartBody>
    </w:docPart>
    <w:docPart>
      <w:docPartPr>
        <w:name w:val="703FD61EFB494F798CE4A9B90CE50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E261E-1C74-4C59-918E-BA3404AEBD97}"/>
      </w:docPartPr>
      <w:docPartBody>
        <w:p w:rsidR="00CE5245" w:rsidRDefault="00CE5245">
          <w:pPr>
            <w:pStyle w:val="703FD61EFB494F798CE4A9B90CE5046D"/>
          </w:pPr>
          <w:r w:rsidRPr="00AA4794">
            <w:t>────</w:t>
          </w:r>
        </w:p>
      </w:docPartBody>
    </w:docPart>
    <w:docPart>
      <w:docPartPr>
        <w:name w:val="5D18BF94C24946D99F8ECD021A1DA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AC160-73E8-4B0B-807A-D1B39F7230C5}"/>
      </w:docPartPr>
      <w:docPartBody>
        <w:p w:rsidR="00CE5245" w:rsidRDefault="00CE5245">
          <w:pPr>
            <w:pStyle w:val="5D18BF94C24946D99F8ECD021A1DAC88"/>
          </w:pPr>
          <w:r w:rsidRPr="00AA4794">
            <w:t>────</w:t>
          </w:r>
        </w:p>
      </w:docPartBody>
    </w:docPart>
    <w:docPart>
      <w:docPartPr>
        <w:name w:val="51BA0E2DC7AA43509CA5FE37A3FAF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D424C-9035-4B28-91D3-00A580B8A497}"/>
      </w:docPartPr>
      <w:docPartBody>
        <w:p w:rsidR="00CE5245" w:rsidRDefault="00CE5245">
          <w:pPr>
            <w:pStyle w:val="51BA0E2DC7AA43509CA5FE37A3FAFF04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5245"/>
    <w:rsid w:val="001F6FAF"/>
    <w:rsid w:val="00341A18"/>
    <w:rsid w:val="007A47BA"/>
    <w:rsid w:val="00CE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BE3FA173724AD7AC5C18FA9BFECB73">
    <w:name w:val="D8BE3FA173724AD7AC5C18FA9BFECB73"/>
  </w:style>
  <w:style w:type="paragraph" w:customStyle="1" w:styleId="F1AD8839AABC449DAE511A73F3E75F22">
    <w:name w:val="F1AD8839AABC449DAE511A73F3E75F22"/>
  </w:style>
  <w:style w:type="paragraph" w:customStyle="1" w:styleId="55B0F913A598467D9670D6E4E2939A17">
    <w:name w:val="55B0F913A598467D9670D6E4E2939A17"/>
  </w:style>
  <w:style w:type="paragraph" w:customStyle="1" w:styleId="2B69FF0DC628451AB29BFE185AAC7A18">
    <w:name w:val="2B69FF0DC628451AB29BFE185AAC7A18"/>
  </w:style>
  <w:style w:type="paragraph" w:customStyle="1" w:styleId="4CFAE4268B2E4DD8BB28932FC7DF7FCC">
    <w:name w:val="4CFAE4268B2E4DD8BB28932FC7DF7FCC"/>
  </w:style>
  <w:style w:type="paragraph" w:customStyle="1" w:styleId="19AB3E49A12A47319BE91561C589FF6A">
    <w:name w:val="19AB3E49A12A47319BE91561C589FF6A"/>
  </w:style>
  <w:style w:type="paragraph" w:customStyle="1" w:styleId="6AA113ED540E437581DEC0F77E7EC41A">
    <w:name w:val="6AA113ED540E437581DEC0F77E7EC41A"/>
  </w:style>
  <w:style w:type="paragraph" w:customStyle="1" w:styleId="703FD61EFB494F798CE4A9B90CE5046D">
    <w:name w:val="703FD61EFB494F798CE4A9B90CE5046D"/>
  </w:style>
  <w:style w:type="paragraph" w:customStyle="1" w:styleId="1FB5AA9ACFED49E0BAD6D6371479E93D">
    <w:name w:val="1FB5AA9ACFED49E0BAD6D6371479E93D"/>
  </w:style>
  <w:style w:type="paragraph" w:customStyle="1" w:styleId="5D18BF94C24946D99F8ECD021A1DAC88">
    <w:name w:val="5D18BF94C24946D99F8ECD021A1DAC88"/>
  </w:style>
  <w:style w:type="paragraph" w:customStyle="1" w:styleId="7A4744F8AEEE4A70BEBBC385B405AB4B">
    <w:name w:val="7A4744F8AEEE4A70BEBBC385B405AB4B"/>
  </w:style>
  <w:style w:type="paragraph" w:customStyle="1" w:styleId="51BA0E2DC7AA43509CA5FE37A3FAFF04">
    <w:name w:val="51BA0E2DC7AA43509CA5FE37A3FAFF04"/>
  </w:style>
  <w:style w:type="paragraph" w:customStyle="1" w:styleId="BEC02603E37443D7AA2936A70816D038">
    <w:name w:val="BEC02603E37443D7AA2936A70816D038"/>
  </w:style>
  <w:style w:type="paragraph" w:customStyle="1" w:styleId="9E02963B8C414DC5A4F540F0DBCA0E05">
    <w:name w:val="9E02963B8C414DC5A4F540F0DBCA0E05"/>
  </w:style>
  <w:style w:type="paragraph" w:customStyle="1" w:styleId="E7D2D5224A6B458FBA1686AA3531ECE5">
    <w:name w:val="E7D2D5224A6B458FBA1686AA3531ECE5"/>
  </w:style>
  <w:style w:type="paragraph" w:customStyle="1" w:styleId="085D42FE900C473C81099883744CE183">
    <w:name w:val="085D42FE900C473C81099883744CE183"/>
  </w:style>
  <w:style w:type="paragraph" w:customStyle="1" w:styleId="1719AA505EF84EDA9575F81A0A1FE448">
    <w:name w:val="1719AA505EF84EDA9575F81A0A1FE448"/>
  </w:style>
  <w:style w:type="paragraph" w:customStyle="1" w:styleId="7B676B01BAEE40ABB3844077DDD8C187">
    <w:name w:val="7B676B01BAEE40ABB3844077DDD8C1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4257C-932F-4BC2-8121-2FCEF84D7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8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Fallon</dc:creator>
  <cp:lastModifiedBy>Karen Bradley</cp:lastModifiedBy>
  <cp:revision>3</cp:revision>
  <dcterms:created xsi:type="dcterms:W3CDTF">2018-10-08T15:25:00Z</dcterms:created>
  <dcterms:modified xsi:type="dcterms:W3CDTF">2018-10-08T15:30:00Z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